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17BD682E" w14:textId="77777777" w:rsidTr="002A4ED5">
        <w:sdt>
          <w:sdtPr>
            <w:id w:val="415748049"/>
            <w:placeholder>
              <w:docPart w:val="C4E41E7AF0EC4E768FD430501B953AD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A1B60CA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75D0CB6" w14:textId="3936E379" w:rsidR="002A4ED5" w:rsidRPr="002A4ED5" w:rsidRDefault="002A4ED5" w:rsidP="002A4ED5"/>
        </w:tc>
      </w:tr>
      <w:tr w:rsidR="002A4ED5" w:rsidRPr="002A4ED5" w14:paraId="15F459DC" w14:textId="77777777" w:rsidTr="002A4ED5">
        <w:sdt>
          <w:sdtPr>
            <w:id w:val="1692185716"/>
            <w:placeholder>
              <w:docPart w:val="9FFCA413B0364EEEA5DBE9E12F35F1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585259D1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A4C8E1A" w14:textId="77777777" w:rsidR="002A4ED5" w:rsidRPr="002A4ED5" w:rsidRDefault="002A4ED5" w:rsidP="002A4ED5"/>
        </w:tc>
      </w:tr>
      <w:tr w:rsidR="002A4ED5" w:rsidRPr="002A4ED5" w14:paraId="26EE0A66" w14:textId="77777777" w:rsidTr="002A4ED5">
        <w:sdt>
          <w:sdtPr>
            <w:id w:val="639315362"/>
            <w:placeholder>
              <w:docPart w:val="506846DD9E3345CA915955D44A240D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5A27FB4D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AE0A385" w14:textId="77777777" w:rsidR="002A4ED5" w:rsidRPr="002A4ED5" w:rsidRDefault="002A4ED5" w:rsidP="002A4ED5"/>
        </w:tc>
      </w:tr>
      <w:tr w:rsidR="002A4ED5" w:rsidRPr="002A4ED5" w14:paraId="24D975CC" w14:textId="77777777" w:rsidTr="002A4ED5">
        <w:sdt>
          <w:sdtPr>
            <w:id w:val="1062217057"/>
            <w:placeholder>
              <w:docPart w:val="36400FB123AA400CB3EE1BDFA2456E4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15119FCF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2C76E1" w14:textId="77777777" w:rsidR="002A4ED5" w:rsidRPr="002A4ED5" w:rsidRDefault="002A4ED5" w:rsidP="002A4ED5"/>
        </w:tc>
      </w:tr>
      <w:tr w:rsidR="002A4ED5" w:rsidRPr="002A4ED5" w14:paraId="66520A52" w14:textId="77777777" w:rsidTr="002A4ED5">
        <w:sdt>
          <w:sdtPr>
            <w:id w:val="2001543155"/>
            <w:placeholder>
              <w:docPart w:val="4AF6681CD4DD4C1B9F19479F9C685A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4588E7B4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302DC101" w14:textId="77777777" w:rsidR="002A4ED5" w:rsidRPr="002A4ED5" w:rsidRDefault="002A4ED5" w:rsidP="002A4ED5"/>
        </w:tc>
      </w:tr>
    </w:tbl>
    <w:p w14:paraId="7462C626" w14:textId="77777777" w:rsidR="00806FF3" w:rsidRDefault="00806FF3" w:rsidP="00562601">
      <w:pPr>
        <w:pStyle w:val="NoSpacing"/>
      </w:pPr>
    </w:p>
    <w:tbl>
      <w:tblPr>
        <w:tblW w:w="5000" w:type="pct"/>
        <w:tblInd w:w="-3" w:type="dxa"/>
        <w:tblLayout w:type="fixed"/>
        <w:tblLook w:val="04A0" w:firstRow="1" w:lastRow="0" w:firstColumn="1" w:lastColumn="0" w:noHBand="0" w:noVBand="1"/>
      </w:tblPr>
      <w:tblGrid>
        <w:gridCol w:w="3510"/>
        <w:gridCol w:w="3070"/>
        <w:gridCol w:w="1262"/>
        <w:gridCol w:w="1350"/>
        <w:gridCol w:w="3762"/>
      </w:tblGrid>
      <w:tr w:rsidR="005A5277" w:rsidRPr="002A4ED5" w14:paraId="5080EF6B" w14:textId="77777777" w:rsidTr="00796ECC">
        <w:sdt>
          <w:sdtPr>
            <w:id w:val="920762618"/>
            <w:placeholder>
              <w:docPart w:val="8B253D1293AC474887FC4C95953482F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40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B381D9"/>
                <w:vAlign w:val="center"/>
              </w:tcPr>
              <w:p w14:paraId="4D4CF109" w14:textId="77777777" w:rsidR="005A5277" w:rsidRPr="002A4ED5" w:rsidRDefault="005A5277" w:rsidP="00796ECC">
                <w:pPr>
                  <w:pStyle w:val="TableHeaders"/>
                </w:pPr>
                <w:r w:rsidRPr="002A4ED5">
                  <w:t>Size</w:t>
                </w:r>
              </w:p>
            </w:tc>
          </w:sdtContent>
        </w:sdt>
        <w:sdt>
          <w:sdtPr>
            <w:id w:val="405890554"/>
            <w:placeholder>
              <w:docPart w:val="86737871BC824A43BB813FA6C81EFE49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B381D9"/>
                <w:vAlign w:val="center"/>
              </w:tcPr>
              <w:p w14:paraId="58754B9A" w14:textId="77777777" w:rsidR="005A5277" w:rsidRPr="002A4ED5" w:rsidRDefault="005A5277" w:rsidP="00796ECC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774DAA55A0D04145BA8FF2BAB729B9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B381D9"/>
                <w:vAlign w:val="center"/>
              </w:tcPr>
              <w:p w14:paraId="26E23D6C" w14:textId="77777777" w:rsidR="005A5277" w:rsidRPr="002A4ED5" w:rsidRDefault="005A5277" w:rsidP="00796ECC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F6B8BE8B5E6B4060B42EE972BF961E0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52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B381D9"/>
                <w:vAlign w:val="center"/>
              </w:tcPr>
              <w:p w14:paraId="505B0FFB" w14:textId="77777777" w:rsidR="005A5277" w:rsidRPr="002A4ED5" w:rsidRDefault="005A5277" w:rsidP="00796ECC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796ECC" w:rsidRPr="002A4ED5" w14:paraId="385918CA" w14:textId="77777777" w:rsidTr="00796ECC">
        <w:sdt>
          <w:sdtPr>
            <w:id w:val="-1045670975"/>
            <w:placeholder>
              <w:docPart w:val="1C857195C6FE47A889D48BD71E1F76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55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B381D9"/>
                <w:vAlign w:val="center"/>
              </w:tcPr>
              <w:p w14:paraId="37EF0C64" w14:textId="77777777" w:rsidR="005A5277" w:rsidRPr="002A4ED5" w:rsidRDefault="005A5277" w:rsidP="00796ECC">
                <w:pPr>
                  <w:pStyle w:val="TableSubheadings"/>
                </w:pPr>
                <w:r w:rsidRPr="00796ECC">
                  <w:rPr>
                    <w:sz w:val="24"/>
                    <w:szCs w:val="24"/>
                  </w:rPr>
                  <w:t>Adult/Youth</w:t>
                </w:r>
              </w:p>
            </w:tc>
          </w:sdtContent>
        </w:sdt>
        <w:tc>
          <w:tcPr>
            <w:tcW w:w="1185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B381D9"/>
            <w:vAlign w:val="center"/>
          </w:tcPr>
          <w:p w14:paraId="68BB3A1B" w14:textId="0C7AC89E" w:rsidR="005A5277" w:rsidRPr="00796ECC" w:rsidRDefault="005A5277" w:rsidP="00796ECC">
            <w:pPr>
              <w:pStyle w:val="TableSubheadings"/>
              <w:rPr>
                <w:sz w:val="24"/>
                <w:szCs w:val="24"/>
              </w:rPr>
            </w:pPr>
            <w:r w:rsidRPr="00796ECC">
              <w:rPr>
                <w:sz w:val="24"/>
                <w:szCs w:val="24"/>
              </w:rPr>
              <w:t>XS/S/M/L/XL/2XL/3XL/4XL</w:t>
            </w:r>
          </w:p>
        </w:tc>
        <w:tc>
          <w:tcPr>
            <w:tcW w:w="48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B381D9"/>
            <w:vAlign w:val="center"/>
          </w:tcPr>
          <w:p w14:paraId="3315880C" w14:textId="77777777" w:rsidR="005A5277" w:rsidRPr="002A4ED5" w:rsidRDefault="005A5277" w:rsidP="00796ECC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2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B381D9"/>
            <w:vAlign w:val="center"/>
          </w:tcPr>
          <w:p w14:paraId="5C110402" w14:textId="77777777" w:rsidR="005A5277" w:rsidRPr="002A4ED5" w:rsidRDefault="005A5277" w:rsidP="00796ECC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5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B381D9"/>
            <w:vAlign w:val="center"/>
          </w:tcPr>
          <w:p w14:paraId="13D39DCA" w14:textId="77777777" w:rsidR="005A5277" w:rsidRPr="002A4ED5" w:rsidRDefault="005A5277" w:rsidP="00796ECC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5A5277" w:rsidRPr="002A4ED5" w14:paraId="5CDD4692" w14:textId="77777777" w:rsidTr="005A5277">
        <w:tc>
          <w:tcPr>
            <w:tcW w:w="135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EA02F2" w14:textId="4B24867E" w:rsidR="005A5277" w:rsidRPr="002A4ED5" w:rsidRDefault="005A5277" w:rsidP="00796ECC">
            <w:pPr>
              <w:jc w:val="center"/>
            </w:pPr>
          </w:p>
        </w:tc>
        <w:tc>
          <w:tcPr>
            <w:tcW w:w="118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7FC639" w14:textId="5348651E" w:rsidR="005A5277" w:rsidRPr="002A4ED5" w:rsidRDefault="005A5277" w:rsidP="00796ECC">
            <w:pPr>
              <w:jc w:val="center"/>
            </w:pPr>
          </w:p>
        </w:tc>
        <w:tc>
          <w:tcPr>
            <w:tcW w:w="48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20A5FE" w14:textId="1B5C0578" w:rsidR="005A5277" w:rsidRPr="002A4ED5" w:rsidRDefault="005A5277" w:rsidP="00796ECC">
            <w:pPr>
              <w:jc w:val="center"/>
            </w:pPr>
          </w:p>
        </w:tc>
        <w:tc>
          <w:tcPr>
            <w:tcW w:w="52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8CEAEC" w14:textId="344A90B4" w:rsidR="005A5277" w:rsidRPr="002A4ED5" w:rsidRDefault="005A5277" w:rsidP="00796ECC">
            <w:pPr>
              <w:jc w:val="center"/>
            </w:pPr>
          </w:p>
        </w:tc>
        <w:tc>
          <w:tcPr>
            <w:tcW w:w="145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1D3DEB" w14:textId="2B9E2781" w:rsidR="005A5277" w:rsidRPr="002A4ED5" w:rsidRDefault="005A5277" w:rsidP="00796ECC">
            <w:pPr>
              <w:jc w:val="center"/>
            </w:pPr>
          </w:p>
        </w:tc>
      </w:tr>
      <w:tr w:rsidR="005A5277" w:rsidRPr="002A4ED5" w14:paraId="2C309B7D" w14:textId="77777777" w:rsidTr="005A5277"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AB401D" w14:textId="77777777" w:rsidR="005A5277" w:rsidRPr="002A4ED5" w:rsidRDefault="005A5277" w:rsidP="00796ECC">
            <w:pPr>
              <w:jc w:val="center"/>
            </w:pPr>
          </w:p>
        </w:tc>
        <w:tc>
          <w:tcPr>
            <w:tcW w:w="11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C75EAB" w14:textId="77777777" w:rsidR="005A5277" w:rsidRPr="002A4ED5" w:rsidRDefault="005A5277" w:rsidP="00796ECC">
            <w:pPr>
              <w:jc w:val="center"/>
            </w:pPr>
          </w:p>
        </w:tc>
        <w:tc>
          <w:tcPr>
            <w:tcW w:w="4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277102" w14:textId="77777777" w:rsidR="005A5277" w:rsidRPr="002A4ED5" w:rsidRDefault="005A5277" w:rsidP="00796ECC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271225" w14:textId="77777777" w:rsidR="005A5277" w:rsidRPr="002A4ED5" w:rsidRDefault="005A5277" w:rsidP="00796ECC">
            <w:pPr>
              <w:jc w:val="center"/>
            </w:pPr>
          </w:p>
        </w:tc>
        <w:tc>
          <w:tcPr>
            <w:tcW w:w="1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F00D06" w14:textId="77777777" w:rsidR="005A5277" w:rsidRPr="002A4ED5" w:rsidRDefault="005A5277" w:rsidP="00796ECC">
            <w:pPr>
              <w:jc w:val="center"/>
            </w:pPr>
          </w:p>
        </w:tc>
      </w:tr>
      <w:tr w:rsidR="005A5277" w:rsidRPr="002A4ED5" w14:paraId="24EBB49B" w14:textId="77777777" w:rsidTr="005A5277"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3107DC" w14:textId="77777777" w:rsidR="005A5277" w:rsidRPr="002A4ED5" w:rsidRDefault="005A5277" w:rsidP="00796ECC">
            <w:pPr>
              <w:jc w:val="center"/>
            </w:pPr>
          </w:p>
        </w:tc>
        <w:tc>
          <w:tcPr>
            <w:tcW w:w="11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076CB9" w14:textId="77777777" w:rsidR="005A5277" w:rsidRPr="002A4ED5" w:rsidRDefault="005A5277" w:rsidP="00796ECC">
            <w:pPr>
              <w:jc w:val="center"/>
            </w:pPr>
          </w:p>
        </w:tc>
        <w:tc>
          <w:tcPr>
            <w:tcW w:w="4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2B73B1" w14:textId="77777777" w:rsidR="005A5277" w:rsidRPr="002A4ED5" w:rsidRDefault="005A5277" w:rsidP="00796ECC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021E9A" w14:textId="77777777" w:rsidR="005A5277" w:rsidRPr="002A4ED5" w:rsidRDefault="005A5277" w:rsidP="00796ECC">
            <w:pPr>
              <w:jc w:val="center"/>
            </w:pPr>
          </w:p>
        </w:tc>
        <w:tc>
          <w:tcPr>
            <w:tcW w:w="1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5CB07E" w14:textId="77777777" w:rsidR="005A5277" w:rsidRPr="002A4ED5" w:rsidRDefault="005A5277" w:rsidP="00796ECC">
            <w:pPr>
              <w:jc w:val="center"/>
            </w:pPr>
          </w:p>
        </w:tc>
      </w:tr>
      <w:tr w:rsidR="005A5277" w:rsidRPr="002A4ED5" w14:paraId="65ECDF96" w14:textId="77777777" w:rsidTr="005A5277"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06D601" w14:textId="77777777" w:rsidR="005A5277" w:rsidRPr="002A4ED5" w:rsidRDefault="005A5277" w:rsidP="00796ECC">
            <w:pPr>
              <w:jc w:val="center"/>
            </w:pPr>
          </w:p>
        </w:tc>
        <w:tc>
          <w:tcPr>
            <w:tcW w:w="11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4C94A8" w14:textId="77777777" w:rsidR="005A5277" w:rsidRPr="002A4ED5" w:rsidRDefault="005A5277" w:rsidP="00796ECC">
            <w:pPr>
              <w:jc w:val="center"/>
            </w:pPr>
          </w:p>
        </w:tc>
        <w:tc>
          <w:tcPr>
            <w:tcW w:w="4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9EB54" w14:textId="77777777" w:rsidR="005A5277" w:rsidRPr="002A4ED5" w:rsidRDefault="005A5277" w:rsidP="00796ECC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55DA2E" w14:textId="77777777" w:rsidR="005A5277" w:rsidRPr="002A4ED5" w:rsidRDefault="005A5277" w:rsidP="00796ECC">
            <w:pPr>
              <w:jc w:val="center"/>
            </w:pPr>
          </w:p>
        </w:tc>
        <w:tc>
          <w:tcPr>
            <w:tcW w:w="1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A00502" w14:textId="77777777" w:rsidR="005A5277" w:rsidRPr="002A4ED5" w:rsidRDefault="005A5277" w:rsidP="00796ECC">
            <w:pPr>
              <w:jc w:val="center"/>
            </w:pPr>
          </w:p>
        </w:tc>
      </w:tr>
      <w:tr w:rsidR="005A5277" w:rsidRPr="002A4ED5" w14:paraId="5EF1DC7F" w14:textId="77777777" w:rsidTr="005A5277"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56188C" w14:textId="77777777" w:rsidR="005A5277" w:rsidRPr="002A4ED5" w:rsidRDefault="005A5277" w:rsidP="00796ECC">
            <w:pPr>
              <w:jc w:val="center"/>
            </w:pPr>
          </w:p>
        </w:tc>
        <w:tc>
          <w:tcPr>
            <w:tcW w:w="11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F88D00" w14:textId="77777777" w:rsidR="005A5277" w:rsidRPr="002A4ED5" w:rsidRDefault="005A5277" w:rsidP="00796ECC">
            <w:pPr>
              <w:jc w:val="center"/>
            </w:pPr>
          </w:p>
        </w:tc>
        <w:tc>
          <w:tcPr>
            <w:tcW w:w="4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F44C46" w14:textId="77777777" w:rsidR="005A5277" w:rsidRPr="002A4ED5" w:rsidRDefault="005A5277" w:rsidP="00796ECC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1F1057" w14:textId="77777777" w:rsidR="005A5277" w:rsidRPr="002A4ED5" w:rsidRDefault="005A5277" w:rsidP="00796ECC">
            <w:pPr>
              <w:jc w:val="center"/>
            </w:pPr>
          </w:p>
        </w:tc>
        <w:tc>
          <w:tcPr>
            <w:tcW w:w="1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C2BDA3" w14:textId="77777777" w:rsidR="005A5277" w:rsidRPr="002A4ED5" w:rsidRDefault="005A5277" w:rsidP="00796ECC">
            <w:pPr>
              <w:jc w:val="center"/>
            </w:pPr>
          </w:p>
        </w:tc>
      </w:tr>
      <w:tr w:rsidR="005A5277" w:rsidRPr="002A4ED5" w14:paraId="6331A656" w14:textId="77777777" w:rsidTr="005A5277"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2E16F3" w14:textId="77777777" w:rsidR="005A5277" w:rsidRPr="002A4ED5" w:rsidRDefault="005A5277" w:rsidP="00796ECC">
            <w:pPr>
              <w:jc w:val="center"/>
            </w:pPr>
          </w:p>
        </w:tc>
        <w:tc>
          <w:tcPr>
            <w:tcW w:w="11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3358E6" w14:textId="77777777" w:rsidR="005A5277" w:rsidRPr="002A4ED5" w:rsidRDefault="005A5277" w:rsidP="00796ECC">
            <w:pPr>
              <w:jc w:val="center"/>
            </w:pPr>
          </w:p>
        </w:tc>
        <w:tc>
          <w:tcPr>
            <w:tcW w:w="4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E35B30" w14:textId="77777777" w:rsidR="005A5277" w:rsidRPr="002A4ED5" w:rsidRDefault="005A5277" w:rsidP="00796ECC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2E33D5" w14:textId="77777777" w:rsidR="005A5277" w:rsidRPr="002A4ED5" w:rsidRDefault="005A5277" w:rsidP="00796ECC">
            <w:pPr>
              <w:jc w:val="center"/>
            </w:pPr>
          </w:p>
        </w:tc>
        <w:tc>
          <w:tcPr>
            <w:tcW w:w="1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871B5E" w14:textId="77777777" w:rsidR="005A5277" w:rsidRPr="002A4ED5" w:rsidRDefault="005A5277" w:rsidP="00796ECC">
            <w:pPr>
              <w:jc w:val="center"/>
            </w:pPr>
          </w:p>
        </w:tc>
      </w:tr>
      <w:tr w:rsidR="005A5277" w:rsidRPr="002A4ED5" w14:paraId="2B964214" w14:textId="77777777" w:rsidTr="005A5277"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CF8BD6" w14:textId="77777777" w:rsidR="005A5277" w:rsidRPr="002A4ED5" w:rsidRDefault="005A5277" w:rsidP="00796ECC">
            <w:pPr>
              <w:jc w:val="center"/>
            </w:pPr>
          </w:p>
        </w:tc>
        <w:tc>
          <w:tcPr>
            <w:tcW w:w="11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3454DA" w14:textId="77777777" w:rsidR="005A5277" w:rsidRPr="002A4ED5" w:rsidRDefault="005A5277" w:rsidP="00796ECC">
            <w:pPr>
              <w:jc w:val="center"/>
            </w:pPr>
          </w:p>
        </w:tc>
        <w:tc>
          <w:tcPr>
            <w:tcW w:w="4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134892" w14:textId="77777777" w:rsidR="005A5277" w:rsidRPr="002A4ED5" w:rsidRDefault="005A5277" w:rsidP="00796ECC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D3DDB5" w14:textId="77777777" w:rsidR="005A5277" w:rsidRPr="002A4ED5" w:rsidRDefault="005A5277" w:rsidP="00796ECC">
            <w:pPr>
              <w:jc w:val="center"/>
            </w:pPr>
          </w:p>
        </w:tc>
        <w:tc>
          <w:tcPr>
            <w:tcW w:w="1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ED4C55" w14:textId="77777777" w:rsidR="005A5277" w:rsidRPr="002A4ED5" w:rsidRDefault="005A5277" w:rsidP="00796ECC">
            <w:pPr>
              <w:jc w:val="center"/>
            </w:pPr>
          </w:p>
        </w:tc>
      </w:tr>
      <w:tr w:rsidR="005A5277" w:rsidRPr="002A4ED5" w14:paraId="0B7FF5DA" w14:textId="77777777" w:rsidTr="005A5277"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8032C4" w14:textId="77777777" w:rsidR="005A5277" w:rsidRPr="002A4ED5" w:rsidRDefault="005A5277" w:rsidP="00796ECC">
            <w:pPr>
              <w:jc w:val="center"/>
            </w:pPr>
          </w:p>
        </w:tc>
        <w:tc>
          <w:tcPr>
            <w:tcW w:w="11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28358F" w14:textId="77777777" w:rsidR="005A5277" w:rsidRPr="002A4ED5" w:rsidRDefault="005A5277" w:rsidP="00796ECC">
            <w:pPr>
              <w:jc w:val="center"/>
            </w:pPr>
          </w:p>
        </w:tc>
        <w:tc>
          <w:tcPr>
            <w:tcW w:w="4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95BE0" w14:textId="77777777" w:rsidR="005A5277" w:rsidRPr="002A4ED5" w:rsidRDefault="005A5277" w:rsidP="00796ECC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7697BD" w14:textId="77777777" w:rsidR="005A5277" w:rsidRPr="002A4ED5" w:rsidRDefault="005A5277" w:rsidP="00796ECC">
            <w:pPr>
              <w:jc w:val="center"/>
            </w:pPr>
          </w:p>
        </w:tc>
        <w:tc>
          <w:tcPr>
            <w:tcW w:w="1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A7EEC5" w14:textId="77777777" w:rsidR="005A5277" w:rsidRPr="002A4ED5" w:rsidRDefault="005A5277" w:rsidP="00796ECC">
            <w:pPr>
              <w:jc w:val="center"/>
            </w:pPr>
          </w:p>
        </w:tc>
      </w:tr>
      <w:tr w:rsidR="005A5277" w:rsidRPr="002A4ED5" w14:paraId="3A7C224F" w14:textId="77777777" w:rsidTr="005A5277"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314E6E" w14:textId="77777777" w:rsidR="005A5277" w:rsidRPr="002A4ED5" w:rsidRDefault="005A5277" w:rsidP="00796ECC">
            <w:pPr>
              <w:jc w:val="center"/>
            </w:pPr>
          </w:p>
        </w:tc>
        <w:tc>
          <w:tcPr>
            <w:tcW w:w="11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9AA761" w14:textId="77777777" w:rsidR="005A5277" w:rsidRPr="002A4ED5" w:rsidRDefault="005A5277" w:rsidP="00796ECC">
            <w:pPr>
              <w:jc w:val="center"/>
            </w:pPr>
          </w:p>
        </w:tc>
        <w:tc>
          <w:tcPr>
            <w:tcW w:w="4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D46249" w14:textId="77777777" w:rsidR="005A5277" w:rsidRPr="002A4ED5" w:rsidRDefault="005A5277" w:rsidP="00796ECC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CB42A5" w14:textId="77777777" w:rsidR="005A5277" w:rsidRPr="002A4ED5" w:rsidRDefault="005A5277" w:rsidP="00796ECC">
            <w:pPr>
              <w:jc w:val="center"/>
            </w:pPr>
          </w:p>
        </w:tc>
        <w:tc>
          <w:tcPr>
            <w:tcW w:w="1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C8694B" w14:textId="77777777" w:rsidR="005A5277" w:rsidRPr="002A4ED5" w:rsidRDefault="005A5277" w:rsidP="00796ECC">
            <w:pPr>
              <w:jc w:val="center"/>
            </w:pPr>
          </w:p>
        </w:tc>
      </w:tr>
      <w:tr w:rsidR="005A5277" w:rsidRPr="002A4ED5" w14:paraId="5C8BF7E0" w14:textId="77777777" w:rsidTr="005A5277"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21D248" w14:textId="77777777" w:rsidR="005A5277" w:rsidRPr="002A4ED5" w:rsidRDefault="005A5277" w:rsidP="00796ECC">
            <w:pPr>
              <w:jc w:val="center"/>
            </w:pPr>
          </w:p>
        </w:tc>
        <w:tc>
          <w:tcPr>
            <w:tcW w:w="11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8CCFBA" w14:textId="77777777" w:rsidR="005A5277" w:rsidRPr="002A4ED5" w:rsidRDefault="005A5277" w:rsidP="00796ECC">
            <w:pPr>
              <w:jc w:val="center"/>
            </w:pPr>
          </w:p>
        </w:tc>
        <w:tc>
          <w:tcPr>
            <w:tcW w:w="4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529143" w14:textId="77777777" w:rsidR="005A5277" w:rsidRPr="002A4ED5" w:rsidRDefault="005A5277" w:rsidP="00796ECC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9B87AA" w14:textId="77777777" w:rsidR="005A5277" w:rsidRPr="002A4ED5" w:rsidRDefault="005A5277" w:rsidP="00796ECC">
            <w:pPr>
              <w:jc w:val="center"/>
            </w:pPr>
          </w:p>
        </w:tc>
        <w:tc>
          <w:tcPr>
            <w:tcW w:w="1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B053CE" w14:textId="77777777" w:rsidR="005A5277" w:rsidRPr="002A4ED5" w:rsidRDefault="005A5277" w:rsidP="00796ECC">
            <w:pPr>
              <w:jc w:val="center"/>
            </w:pPr>
          </w:p>
        </w:tc>
      </w:tr>
      <w:tr w:rsidR="00796ECC" w:rsidRPr="002A4ED5" w14:paraId="59FA155A" w14:textId="77777777" w:rsidTr="005A5277">
        <w:tc>
          <w:tcPr>
            <w:tcW w:w="135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BFF60B" w14:textId="77777777" w:rsidR="00796ECC" w:rsidRPr="002A4ED5" w:rsidRDefault="00796ECC" w:rsidP="00796ECC">
            <w:pPr>
              <w:jc w:val="center"/>
            </w:pPr>
          </w:p>
        </w:tc>
        <w:tc>
          <w:tcPr>
            <w:tcW w:w="11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4EBB85" w14:textId="77777777" w:rsidR="00796ECC" w:rsidRPr="002A4ED5" w:rsidRDefault="00796ECC" w:rsidP="00796ECC">
            <w:pPr>
              <w:jc w:val="center"/>
            </w:pPr>
          </w:p>
        </w:tc>
        <w:tc>
          <w:tcPr>
            <w:tcW w:w="48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7CA7A4" w14:textId="77777777" w:rsidR="00796ECC" w:rsidRPr="002A4ED5" w:rsidRDefault="00796ECC" w:rsidP="00796ECC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3845F8" w14:textId="77777777" w:rsidR="00796ECC" w:rsidRPr="002A4ED5" w:rsidRDefault="00796ECC" w:rsidP="00796ECC">
            <w:pPr>
              <w:jc w:val="center"/>
            </w:pPr>
          </w:p>
        </w:tc>
        <w:tc>
          <w:tcPr>
            <w:tcW w:w="14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E143FD" w14:textId="77777777" w:rsidR="00796ECC" w:rsidRPr="002A4ED5" w:rsidRDefault="00796ECC" w:rsidP="00796ECC">
            <w:pPr>
              <w:jc w:val="center"/>
            </w:pPr>
          </w:p>
        </w:tc>
      </w:tr>
      <w:tr w:rsidR="005A5277" w:rsidRPr="002A4ED5" w14:paraId="37B287F2" w14:textId="77777777" w:rsidTr="005A5277">
        <w:tc>
          <w:tcPr>
            <w:tcW w:w="1355" w:type="pct"/>
            <w:tcBorders>
              <w:top w:val="single" w:sz="4" w:space="0" w:color="auto"/>
            </w:tcBorders>
          </w:tcPr>
          <w:p w14:paraId="0C87F37A" w14:textId="77777777" w:rsidR="005A5277" w:rsidRPr="002A4ED5" w:rsidRDefault="005A5277" w:rsidP="00796ECC">
            <w:pPr>
              <w:jc w:val="center"/>
            </w:pPr>
          </w:p>
        </w:tc>
        <w:tc>
          <w:tcPr>
            <w:tcW w:w="1185" w:type="pct"/>
            <w:tcBorders>
              <w:top w:val="single" w:sz="4" w:space="0" w:color="auto"/>
            </w:tcBorders>
          </w:tcPr>
          <w:p w14:paraId="56944D9F" w14:textId="77777777" w:rsidR="005A5277" w:rsidRPr="002A4ED5" w:rsidRDefault="005A5277" w:rsidP="00796ECC">
            <w:pPr>
              <w:jc w:val="center"/>
            </w:pPr>
          </w:p>
        </w:tc>
        <w:tc>
          <w:tcPr>
            <w:tcW w:w="487" w:type="pct"/>
            <w:tcBorders>
              <w:top w:val="single" w:sz="4" w:space="0" w:color="auto"/>
            </w:tcBorders>
          </w:tcPr>
          <w:p w14:paraId="56806048" w14:textId="77777777" w:rsidR="005A5277" w:rsidRPr="002A4ED5" w:rsidRDefault="005A5277" w:rsidP="00796ECC">
            <w:pPr>
              <w:jc w:val="center"/>
            </w:pPr>
          </w:p>
        </w:tc>
        <w:sdt>
          <w:sdtPr>
            <w:id w:val="2064670704"/>
            <w:placeholder>
              <w:docPart w:val="EFD09AA8A91E4D51A113134B8B0B6550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521" w:type="pct"/>
                <w:tcBorders>
                  <w:top w:val="single" w:sz="4" w:space="0" w:color="auto"/>
                </w:tcBorders>
                <w:vAlign w:val="bottom"/>
              </w:tcPr>
              <w:p w14:paraId="15FA9ED3" w14:textId="77777777" w:rsidR="005A5277" w:rsidRPr="002A4ED5" w:rsidRDefault="005A5277" w:rsidP="00796ECC">
                <w:pPr>
                  <w:pStyle w:val="Total"/>
                  <w:jc w:val="center"/>
                </w:pPr>
                <w:r w:rsidRPr="002A4ED5">
                  <w:t>Total</w:t>
                </w:r>
              </w:p>
            </w:tc>
          </w:sdtContent>
        </w:sdt>
        <w:tc>
          <w:tcPr>
            <w:tcW w:w="1452" w:type="pct"/>
            <w:tcBorders>
              <w:top w:val="single" w:sz="4" w:space="0" w:color="auto"/>
              <w:bottom w:val="single" w:sz="4" w:space="0" w:color="auto"/>
            </w:tcBorders>
          </w:tcPr>
          <w:p w14:paraId="4AABB102" w14:textId="77777777" w:rsidR="005A5277" w:rsidRPr="002A4ED5" w:rsidRDefault="005A5277" w:rsidP="00796ECC">
            <w:pPr>
              <w:jc w:val="center"/>
              <w:rPr>
                <w:b/>
              </w:rPr>
            </w:pPr>
          </w:p>
        </w:tc>
      </w:tr>
    </w:tbl>
    <w:p w14:paraId="5716302B" w14:textId="77777777" w:rsidR="00806FF3" w:rsidRPr="00562601" w:rsidRDefault="00806FF3" w:rsidP="002A648D"/>
    <w:sectPr w:rsidR="00806FF3" w:rsidRPr="00562601" w:rsidSect="006250A2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76CE2" w14:textId="77777777" w:rsidR="00970B61" w:rsidRDefault="00970B61" w:rsidP="00650259">
      <w:pPr>
        <w:spacing w:line="240" w:lineRule="auto"/>
      </w:pPr>
      <w:r>
        <w:separator/>
      </w:r>
    </w:p>
  </w:endnote>
  <w:endnote w:type="continuationSeparator" w:id="0">
    <w:p w14:paraId="31313428" w14:textId="77777777" w:rsidR="00970B61" w:rsidRDefault="00970B61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319B11-5B41-4362-9BDB-43CFDC9DBE95}"/>
    <w:embedBold r:id="rId2" w:fontKey="{603FDB69-48CE-4CE4-85D5-80CD92B7631D}"/>
    <w:embedItalic r:id="rId3" w:fontKey="{BB3D3295-7E93-4140-8F48-7FD77C66C4B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A1C2EB3-0998-4051-BE5C-48D03DCB101C}"/>
    <w:embedBold r:id="rId5" w:fontKey="{43278D5B-DD08-49BD-8201-BAA4BCF4EB1C}"/>
    <w:embedItalic r:id="rId6" w:fontKey="{098FB766-5B56-4FAD-9D2E-715B1377E75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6904C8D-A975-455A-80F7-288A4B319C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1ABCFE3-4169-47B8-B7DA-8940EFD079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64E9291C" w14:textId="77777777" w:rsidTr="00562601">
      <w:tc>
        <w:tcPr>
          <w:tcW w:w="2500" w:type="pct"/>
          <w:vAlign w:val="center"/>
        </w:tcPr>
        <w:p w14:paraId="2CE9E5D4" w14:textId="3E52226A" w:rsidR="00562601" w:rsidRPr="002A648D" w:rsidRDefault="00562601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2422C4EB" w14:textId="7D8DE245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5FDB0AC9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4D85C" w14:textId="77777777" w:rsidR="00970B61" w:rsidRDefault="00970B61" w:rsidP="00650259">
      <w:pPr>
        <w:spacing w:line="240" w:lineRule="auto"/>
      </w:pPr>
      <w:r>
        <w:separator/>
      </w:r>
    </w:p>
  </w:footnote>
  <w:footnote w:type="continuationSeparator" w:id="0">
    <w:p w14:paraId="6DD3B886" w14:textId="77777777" w:rsidR="00970B61" w:rsidRDefault="00970B61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B381D9"/>
      <w:tblLook w:val="04A0" w:firstRow="1" w:lastRow="0" w:firstColumn="1" w:lastColumn="0" w:noHBand="0" w:noVBand="1"/>
    </w:tblPr>
    <w:tblGrid>
      <w:gridCol w:w="1236"/>
      <w:gridCol w:w="11724"/>
    </w:tblGrid>
    <w:tr w:rsidR="00562601" w:rsidRPr="00562601" w14:paraId="7E0A2CA7" w14:textId="77777777" w:rsidTr="00796ECC">
      <w:trPr>
        <w:trHeight w:val="990"/>
      </w:trPr>
      <w:tc>
        <w:tcPr>
          <w:tcW w:w="451" w:type="pct"/>
          <w:shd w:val="clear" w:color="auto" w:fill="B381D9"/>
          <w:vAlign w:val="center"/>
        </w:tcPr>
        <w:p w14:paraId="042DE5FC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79C30E7B" wp14:editId="48C315A7">
                <wp:extent cx="647700" cy="647700"/>
                <wp:effectExtent l="0" t="0" r="0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B381D9"/>
          <w:vAlign w:val="center"/>
        </w:tcPr>
        <w:p w14:paraId="6FDCA09A" w14:textId="501C16D3" w:rsidR="00562601" w:rsidRPr="00B55E9B" w:rsidRDefault="005A5277" w:rsidP="002B69B4">
          <w:pPr>
            <w:pStyle w:val="Header"/>
            <w:rPr>
              <w:color w:val="auto"/>
            </w:rPr>
          </w:pPr>
          <w:r w:rsidRPr="00B55E9B">
            <w:rPr>
              <w:color w:val="auto"/>
            </w:rPr>
            <w:t>Church Anniversary T-Shirt Order Form</w:t>
          </w:r>
        </w:p>
      </w:tc>
    </w:tr>
  </w:tbl>
  <w:p w14:paraId="675FF47B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277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018FE"/>
    <w:rsid w:val="005112D0"/>
    <w:rsid w:val="00562601"/>
    <w:rsid w:val="0057256E"/>
    <w:rsid w:val="00577E06"/>
    <w:rsid w:val="00582B1C"/>
    <w:rsid w:val="005A3BF7"/>
    <w:rsid w:val="005A5277"/>
    <w:rsid w:val="005F2035"/>
    <w:rsid w:val="005F7990"/>
    <w:rsid w:val="006250A2"/>
    <w:rsid w:val="0063739C"/>
    <w:rsid w:val="00650259"/>
    <w:rsid w:val="00770F25"/>
    <w:rsid w:val="00787DD4"/>
    <w:rsid w:val="00796ECC"/>
    <w:rsid w:val="007A35A8"/>
    <w:rsid w:val="007B0A85"/>
    <w:rsid w:val="007C6A52"/>
    <w:rsid w:val="00806FF3"/>
    <w:rsid w:val="0082043E"/>
    <w:rsid w:val="0084027D"/>
    <w:rsid w:val="008A45F5"/>
    <w:rsid w:val="008E203A"/>
    <w:rsid w:val="0090021E"/>
    <w:rsid w:val="00905BCD"/>
    <w:rsid w:val="0091229C"/>
    <w:rsid w:val="00940E73"/>
    <w:rsid w:val="00970B61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55E9B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B61E3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5CEC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ett\AppData\Local\Packages\Microsoft.Office.Desktop_8wekyb3d8bbwe\LocalCache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4E41E7AF0EC4E768FD430501B953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75DFE-865B-4AAB-8153-D0A4D0666337}"/>
      </w:docPartPr>
      <w:docPartBody>
        <w:p w:rsidR="000F357B" w:rsidRDefault="00C92771">
          <w:pPr>
            <w:pStyle w:val="C4E41E7AF0EC4E768FD430501B953AD0"/>
          </w:pPr>
          <w:r w:rsidRPr="002A4ED5">
            <w:t>Submitted by</w:t>
          </w:r>
        </w:p>
      </w:docPartBody>
    </w:docPart>
    <w:docPart>
      <w:docPartPr>
        <w:name w:val="9FFCA413B0364EEEA5DBE9E12F35F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2389C-6D1D-4C66-84E4-A7D2E5E5794F}"/>
      </w:docPartPr>
      <w:docPartBody>
        <w:p w:rsidR="000F357B" w:rsidRDefault="00C92771">
          <w:pPr>
            <w:pStyle w:val="9FFCA413B0364EEEA5DBE9E12F35F104"/>
          </w:pPr>
          <w:r w:rsidRPr="002A4ED5">
            <w:t>Phone</w:t>
          </w:r>
        </w:p>
      </w:docPartBody>
    </w:docPart>
    <w:docPart>
      <w:docPartPr>
        <w:name w:val="506846DD9E3345CA915955D44A240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A49D5-2159-45C9-ACDE-DBB5278087A0}"/>
      </w:docPartPr>
      <w:docPartBody>
        <w:p w:rsidR="000F357B" w:rsidRDefault="00C92771">
          <w:pPr>
            <w:pStyle w:val="506846DD9E3345CA915955D44A240D4B"/>
          </w:pPr>
          <w:r w:rsidRPr="002A4ED5">
            <w:t>Email</w:t>
          </w:r>
        </w:p>
      </w:docPartBody>
    </w:docPart>
    <w:docPart>
      <w:docPartPr>
        <w:name w:val="36400FB123AA400CB3EE1BDFA2456E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A2233-2BA6-43E0-98DC-785042E02A49}"/>
      </w:docPartPr>
      <w:docPartBody>
        <w:p w:rsidR="000F357B" w:rsidRDefault="00C92771">
          <w:pPr>
            <w:pStyle w:val="36400FB123AA400CB3EE1BDFA2456E41"/>
          </w:pPr>
          <w:r w:rsidRPr="002A4ED5">
            <w:t>Address</w:t>
          </w:r>
        </w:p>
      </w:docPartBody>
    </w:docPart>
    <w:docPart>
      <w:docPartPr>
        <w:name w:val="4AF6681CD4DD4C1B9F19479F9C685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F4C70-72C9-4055-9D45-4A916BB20536}"/>
      </w:docPartPr>
      <w:docPartBody>
        <w:p w:rsidR="000F357B" w:rsidRDefault="00C92771">
          <w:pPr>
            <w:pStyle w:val="4AF6681CD4DD4C1B9F19479F9C685A20"/>
          </w:pPr>
          <w:r w:rsidRPr="002A4ED5">
            <w:t>City/State/Zip</w:t>
          </w:r>
        </w:p>
      </w:docPartBody>
    </w:docPart>
    <w:docPart>
      <w:docPartPr>
        <w:name w:val="8B253D1293AC474887FC4C9595348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277D7-BC31-4358-A71C-978EA21F9679}"/>
      </w:docPartPr>
      <w:docPartBody>
        <w:p w:rsidR="000F357B" w:rsidRDefault="00C92771" w:rsidP="00C92771">
          <w:pPr>
            <w:pStyle w:val="8B253D1293AC474887FC4C95953482F6"/>
          </w:pPr>
          <w:r w:rsidRPr="002A4ED5">
            <w:t>Size</w:t>
          </w:r>
        </w:p>
      </w:docPartBody>
    </w:docPart>
    <w:docPart>
      <w:docPartPr>
        <w:name w:val="86737871BC824A43BB813FA6C81EF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07C05-6122-4055-BA2A-677E6A270E71}"/>
      </w:docPartPr>
      <w:docPartBody>
        <w:p w:rsidR="000F357B" w:rsidRDefault="00C92771" w:rsidP="00C92771">
          <w:pPr>
            <w:pStyle w:val="86737871BC824A43BB813FA6C81EFE49"/>
          </w:pPr>
          <w:r w:rsidRPr="002A4ED5">
            <w:t>Quantity</w:t>
          </w:r>
        </w:p>
      </w:docPartBody>
    </w:docPart>
    <w:docPart>
      <w:docPartPr>
        <w:name w:val="774DAA55A0D04145BA8FF2BAB729B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81821-8589-438A-B0FF-0B129348E558}"/>
      </w:docPartPr>
      <w:docPartBody>
        <w:p w:rsidR="000F357B" w:rsidRDefault="00C92771" w:rsidP="00C92771">
          <w:pPr>
            <w:pStyle w:val="774DAA55A0D04145BA8FF2BAB729B908"/>
          </w:pPr>
          <w:r w:rsidRPr="002A4ED5">
            <w:t>Unit Price</w:t>
          </w:r>
        </w:p>
      </w:docPartBody>
    </w:docPart>
    <w:docPart>
      <w:docPartPr>
        <w:name w:val="F6B8BE8B5E6B4060B42EE972BF961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9B2AA-D9F0-46E0-93E8-011782DA36CF}"/>
      </w:docPartPr>
      <w:docPartBody>
        <w:p w:rsidR="000F357B" w:rsidRDefault="00C92771" w:rsidP="00C92771">
          <w:pPr>
            <w:pStyle w:val="F6B8BE8B5E6B4060B42EE972BF961E0F"/>
          </w:pPr>
          <w:r w:rsidRPr="002A4ED5">
            <w:t>Amount</w:t>
          </w:r>
        </w:p>
      </w:docPartBody>
    </w:docPart>
    <w:docPart>
      <w:docPartPr>
        <w:name w:val="1C857195C6FE47A889D48BD71E1F7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5C56A-EA5F-4024-9E6C-174BB889EC30}"/>
      </w:docPartPr>
      <w:docPartBody>
        <w:p w:rsidR="000F357B" w:rsidRDefault="00C92771" w:rsidP="00C92771">
          <w:pPr>
            <w:pStyle w:val="1C857195C6FE47A889D48BD71E1F76B9"/>
          </w:pPr>
          <w:r w:rsidRPr="002A648D">
            <w:t>Adult/Youth</w:t>
          </w:r>
        </w:p>
      </w:docPartBody>
    </w:docPart>
    <w:docPart>
      <w:docPartPr>
        <w:name w:val="EFD09AA8A91E4D51A113134B8B0B6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AAA7C-2A17-4C4B-A547-7E4158853099}"/>
      </w:docPartPr>
      <w:docPartBody>
        <w:p w:rsidR="000F357B" w:rsidRDefault="00C92771" w:rsidP="00C92771">
          <w:pPr>
            <w:pStyle w:val="EFD09AA8A91E4D51A113134B8B0B6550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771"/>
    <w:rsid w:val="000F357B"/>
    <w:rsid w:val="00246844"/>
    <w:rsid w:val="00AA77D5"/>
    <w:rsid w:val="00C92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4E41E7AF0EC4E768FD430501B953AD0">
    <w:name w:val="C4E41E7AF0EC4E768FD430501B953AD0"/>
  </w:style>
  <w:style w:type="paragraph" w:customStyle="1" w:styleId="9FFCA413B0364EEEA5DBE9E12F35F104">
    <w:name w:val="9FFCA413B0364EEEA5DBE9E12F35F104"/>
  </w:style>
  <w:style w:type="paragraph" w:customStyle="1" w:styleId="506846DD9E3345CA915955D44A240D4B">
    <w:name w:val="506846DD9E3345CA915955D44A240D4B"/>
  </w:style>
  <w:style w:type="paragraph" w:customStyle="1" w:styleId="36400FB123AA400CB3EE1BDFA2456E41">
    <w:name w:val="36400FB123AA400CB3EE1BDFA2456E41"/>
  </w:style>
  <w:style w:type="paragraph" w:customStyle="1" w:styleId="4AF6681CD4DD4C1B9F19479F9C685A20">
    <w:name w:val="4AF6681CD4DD4C1B9F19479F9C685A20"/>
  </w:style>
  <w:style w:type="paragraph" w:customStyle="1" w:styleId="8B253D1293AC474887FC4C95953482F6">
    <w:name w:val="8B253D1293AC474887FC4C95953482F6"/>
    <w:rsid w:val="00C92771"/>
  </w:style>
  <w:style w:type="paragraph" w:customStyle="1" w:styleId="86737871BC824A43BB813FA6C81EFE49">
    <w:name w:val="86737871BC824A43BB813FA6C81EFE49"/>
    <w:rsid w:val="00C92771"/>
  </w:style>
  <w:style w:type="paragraph" w:customStyle="1" w:styleId="774DAA55A0D04145BA8FF2BAB729B908">
    <w:name w:val="774DAA55A0D04145BA8FF2BAB729B908"/>
    <w:rsid w:val="00C92771"/>
  </w:style>
  <w:style w:type="paragraph" w:customStyle="1" w:styleId="F6B8BE8B5E6B4060B42EE972BF961E0F">
    <w:name w:val="F6B8BE8B5E6B4060B42EE972BF961E0F"/>
    <w:rsid w:val="00C92771"/>
  </w:style>
  <w:style w:type="paragraph" w:customStyle="1" w:styleId="1C857195C6FE47A889D48BD71E1F76B9">
    <w:name w:val="1C857195C6FE47A889D48BD71E1F76B9"/>
    <w:rsid w:val="00C92771"/>
  </w:style>
  <w:style w:type="paragraph" w:customStyle="1" w:styleId="EFD09AA8A91E4D51A113134B8B0B6550">
    <w:name w:val="EFD09AA8A91E4D51A113134B8B0B6550"/>
    <w:rsid w:val="00C927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2021-08-13T19:32:00Z</dcterms:created>
  <dcterms:modified xsi:type="dcterms:W3CDTF">2021-08-13T19:32:00Z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